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116" w:rsidRPr="006303B4" w:rsidRDefault="008F7116" w:rsidP="006303B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303B4">
        <w:rPr>
          <w:rFonts w:ascii="Times New Roman" w:hAnsi="Times New Roman"/>
          <w:sz w:val="28"/>
          <w:szCs w:val="28"/>
        </w:rPr>
        <w:t xml:space="preserve">         МБОУ ДОД Фортуна детский клуб имени А.П. Гайдара</w:t>
      </w:r>
    </w:p>
    <w:p w:rsidR="008F7116" w:rsidRPr="006303B4" w:rsidRDefault="008F7116" w:rsidP="006303B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F7116" w:rsidRPr="006303B4" w:rsidRDefault="008F7116" w:rsidP="006303B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303B4">
        <w:rPr>
          <w:rFonts w:ascii="Times New Roman" w:hAnsi="Times New Roman"/>
          <w:b/>
          <w:sz w:val="28"/>
          <w:szCs w:val="28"/>
        </w:rPr>
        <w:t>Краткий анализ Мероприятий по направлению «Волонтёрская деятельность»</w:t>
      </w:r>
    </w:p>
    <w:p w:rsidR="008F7116" w:rsidRPr="006303B4" w:rsidRDefault="008F7116" w:rsidP="006303B4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6303B4">
        <w:rPr>
          <w:rFonts w:ascii="Times New Roman" w:hAnsi="Times New Roman"/>
          <w:sz w:val="28"/>
          <w:szCs w:val="28"/>
        </w:rPr>
        <w:t>Выполнил: Актив клуба А.П. Гайдара «</w:t>
      </w:r>
      <w:r w:rsidRPr="006303B4">
        <w:rPr>
          <w:rFonts w:ascii="Times New Roman" w:hAnsi="Times New Roman"/>
          <w:sz w:val="28"/>
          <w:szCs w:val="28"/>
          <w:lang w:val="en-US"/>
        </w:rPr>
        <w:t>Re</w:t>
      </w:r>
      <w:r w:rsidRPr="006303B4">
        <w:rPr>
          <w:rFonts w:ascii="Times New Roman" w:hAnsi="Times New Roman"/>
          <w:sz w:val="28"/>
          <w:szCs w:val="28"/>
        </w:rPr>
        <w:t xml:space="preserve">актив», </w:t>
      </w:r>
    </w:p>
    <w:p w:rsidR="008F7116" w:rsidRPr="006303B4" w:rsidRDefault="008F7116" w:rsidP="006303B4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6303B4">
        <w:rPr>
          <w:rFonts w:ascii="Times New Roman" w:hAnsi="Times New Roman"/>
          <w:sz w:val="28"/>
          <w:szCs w:val="28"/>
        </w:rPr>
        <w:t>Педагог-организатор Исхакова К.В.</w:t>
      </w:r>
    </w:p>
    <w:p w:rsidR="008F7116" w:rsidRPr="006303B4" w:rsidRDefault="008F7116" w:rsidP="006303B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F7116" w:rsidRPr="006303B4" w:rsidRDefault="008F7116" w:rsidP="006303B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303B4">
        <w:rPr>
          <w:rFonts w:ascii="Times New Roman" w:hAnsi="Times New Roman"/>
          <w:sz w:val="28"/>
          <w:szCs w:val="28"/>
        </w:rPr>
        <w:t xml:space="preserve">       В нашем клубе имени А.П. Гайдара по направлению «волонтерская деятельность» организуются мероприятия,  такие как «День Пожилого человека» для ветеранов и пожилых людей, Новогоднее представление с игровой программой для детей из малообеспеченных семей, праздничные представления: «Масленица», «Емелина неделя» и «День Конвенции о правах защиты детей»  в которых дети  из малообеспеченных семей на равных правах с остальными детьми учувствуют  в подготовке театрализованного праздника,  Совместное Проведение мастер-классов ТОСом посёлка Комсомольский с нашим клубом, в котором принимают участия как дети так и ветераны труда. А так же мастер-классы по изготовлению игрушек в которых дети из малообеспеченных семей изготавливают игрушки себе и в подарок, близким. </w:t>
      </w:r>
    </w:p>
    <w:p w:rsidR="008F7116" w:rsidRPr="006303B4" w:rsidRDefault="008F7116" w:rsidP="006303B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303B4">
        <w:rPr>
          <w:rFonts w:ascii="Times New Roman" w:hAnsi="Times New Roman"/>
          <w:sz w:val="28"/>
          <w:szCs w:val="28"/>
        </w:rPr>
        <w:t xml:space="preserve">        Мы рас</w:t>
      </w:r>
      <w:r w:rsidRPr="006303B4">
        <w:rPr>
          <w:rFonts w:ascii="Times New Roman" w:hAnsi="Times New Roman"/>
          <w:sz w:val="28"/>
          <w:szCs w:val="28"/>
          <w:lang w:val="en-US"/>
        </w:rPr>
        <w:t>c</w:t>
      </w:r>
      <w:r w:rsidRPr="006303B4">
        <w:rPr>
          <w:rFonts w:ascii="Times New Roman" w:hAnsi="Times New Roman"/>
          <w:sz w:val="28"/>
          <w:szCs w:val="28"/>
        </w:rPr>
        <w:t>кажем о самых запоминающихся и наиболее ярких мероприятиях по мнению нашего актива.</w:t>
      </w:r>
    </w:p>
    <w:p w:rsidR="008F7116" w:rsidRPr="006303B4" w:rsidRDefault="008F7116" w:rsidP="006303B4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303B4">
        <w:rPr>
          <w:rFonts w:ascii="Times New Roman" w:hAnsi="Times New Roman"/>
          <w:b/>
          <w:sz w:val="28"/>
          <w:szCs w:val="28"/>
        </w:rPr>
        <w:t xml:space="preserve">      </w:t>
      </w:r>
    </w:p>
    <w:p w:rsidR="008F7116" w:rsidRPr="006303B4" w:rsidRDefault="008F7116" w:rsidP="006303B4">
      <w:pPr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6303B4">
        <w:rPr>
          <w:rFonts w:ascii="Times New Roman" w:hAnsi="Times New Roman"/>
          <w:b/>
          <w:sz w:val="28"/>
          <w:szCs w:val="28"/>
        </w:rPr>
        <w:t xml:space="preserve">     </w:t>
      </w:r>
      <w:r w:rsidRPr="006303B4">
        <w:rPr>
          <w:rFonts w:ascii="Times New Roman" w:hAnsi="Times New Roman"/>
          <w:b/>
          <w:i/>
          <w:sz w:val="28"/>
          <w:szCs w:val="28"/>
        </w:rPr>
        <w:t>Мастер-класс по вышиванию цветов лентами</w:t>
      </w:r>
    </w:p>
    <w:p w:rsidR="008F7116" w:rsidRPr="006303B4" w:rsidRDefault="008F7116" w:rsidP="006303B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303B4">
        <w:rPr>
          <w:rFonts w:ascii="Times New Roman" w:hAnsi="Times New Roman"/>
          <w:sz w:val="28"/>
          <w:szCs w:val="28"/>
        </w:rPr>
        <w:t xml:space="preserve">    Наш детский клуб имени А. Гайдара для проведения совместного мастер класса, посетили участники ТОС</w:t>
      </w:r>
      <w:r w:rsidRPr="006303B4">
        <w:rPr>
          <w:rFonts w:ascii="Times New Roman" w:hAnsi="Times New Roman"/>
          <w:bCs/>
          <w:sz w:val="28"/>
          <w:szCs w:val="28"/>
        </w:rPr>
        <w:t xml:space="preserve"> поселка Комсомольский</w:t>
      </w:r>
      <w:r w:rsidRPr="006303B4">
        <w:rPr>
          <w:rFonts w:ascii="Times New Roman" w:hAnsi="Times New Roman"/>
          <w:sz w:val="28"/>
          <w:szCs w:val="28"/>
        </w:rPr>
        <w:t xml:space="preserve">. Для передачи бесценного опыта подрастающему поколению, мы организовали, вместе с председателем ТОС - Верой Всеволодовной, мастер класс по вышиванию лентами, для детей из нашего клуба и ветеранов труда из ТОС. </w:t>
      </w:r>
    </w:p>
    <w:p w:rsidR="008F7116" w:rsidRPr="006303B4" w:rsidRDefault="008F7116" w:rsidP="006303B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303B4">
        <w:rPr>
          <w:rFonts w:ascii="Times New Roman" w:hAnsi="Times New Roman"/>
          <w:sz w:val="28"/>
          <w:szCs w:val="28"/>
        </w:rPr>
        <w:t xml:space="preserve">Основная цель работы с ветеранами труда - повышение внимания к пожилым людям, использования их интеллектуального, нравственного потенциала, жизненного опыта.                                                          </w:t>
      </w:r>
    </w:p>
    <w:p w:rsidR="008F7116" w:rsidRPr="006303B4" w:rsidRDefault="008F7116" w:rsidP="006303B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303B4">
        <w:rPr>
          <w:rFonts w:ascii="Times New Roman" w:hAnsi="Times New Roman"/>
          <w:sz w:val="28"/>
          <w:szCs w:val="28"/>
        </w:rPr>
        <w:t xml:space="preserve">   Задачи мастер класса состояли</w:t>
      </w:r>
      <w:r w:rsidRPr="006303B4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6303B4">
        <w:rPr>
          <w:rFonts w:ascii="Times New Roman" w:hAnsi="Times New Roman"/>
          <w:sz w:val="28"/>
          <w:szCs w:val="28"/>
        </w:rPr>
        <w:t>в обеспечении преемственности поколений через привлечение ветеранов труда к духовно-нравственному воспитанию и художественно-прикладному творчеству детей нашего клуба;                                          Формирование у детей не только уважительного отношения к людям  пожилого возраста, но и задача научить, показать детям, что с людьми пожилого возраста можно дружить, общаться и спрашив</w:t>
      </w:r>
      <w:r>
        <w:rPr>
          <w:rFonts w:ascii="Times New Roman" w:hAnsi="Times New Roman"/>
          <w:sz w:val="28"/>
          <w:szCs w:val="28"/>
        </w:rPr>
        <w:t>ать совета. Чтобы дети, не стесняясь</w:t>
      </w:r>
      <w:r w:rsidRPr="006303B4">
        <w:rPr>
          <w:rFonts w:ascii="Times New Roman" w:hAnsi="Times New Roman"/>
          <w:sz w:val="28"/>
          <w:szCs w:val="28"/>
        </w:rPr>
        <w:t xml:space="preserve">, общались с людьми преклонного  возраста. </w:t>
      </w:r>
    </w:p>
    <w:p w:rsidR="008F7116" w:rsidRPr="006303B4" w:rsidRDefault="008F7116" w:rsidP="006303B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303B4">
        <w:rPr>
          <w:rFonts w:ascii="Times New Roman" w:hAnsi="Times New Roman"/>
          <w:sz w:val="28"/>
          <w:szCs w:val="28"/>
        </w:rPr>
        <w:t xml:space="preserve">Этот мастер класс должен показать детям, что в мире есть много красивых и нужных вещей, которые бы они могли  научиться делать, своими руками.  И что можно научиться всему, стоит только захотеть, а ветераны труда ТОС  нам в этом помогут. Как раз этого и не хватает современному Миру.                             </w:t>
      </w:r>
    </w:p>
    <w:p w:rsidR="008F7116" w:rsidRPr="006303B4" w:rsidRDefault="008F7116" w:rsidP="006303B4">
      <w:pPr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6303B4">
        <w:rPr>
          <w:rFonts w:ascii="Times New Roman" w:hAnsi="Times New Roman"/>
          <w:sz w:val="28"/>
          <w:szCs w:val="28"/>
        </w:rPr>
        <w:t xml:space="preserve">     Дать представление детям о  методах приемах  вышивания лентами,           чтобы они сами научились вышивать лентами красивые и неповторимые вещи. Показать путь творчества. Чтобы они могли делать своим родным и друзьям с помощью вышивки различные украшения, поделки и умели украсить любое мероприятие.                                         </w:t>
      </w:r>
    </w:p>
    <w:p w:rsidR="008F7116" w:rsidRPr="006303B4" w:rsidRDefault="008F7116" w:rsidP="006303B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303B4">
        <w:rPr>
          <w:rFonts w:ascii="Times New Roman" w:hAnsi="Times New Roman"/>
          <w:sz w:val="28"/>
          <w:szCs w:val="28"/>
        </w:rPr>
        <w:t xml:space="preserve">В ходе мероприятия, дети активно </w:t>
      </w:r>
      <w:r>
        <w:rPr>
          <w:rFonts w:ascii="Times New Roman" w:hAnsi="Times New Roman"/>
          <w:sz w:val="28"/>
          <w:szCs w:val="28"/>
        </w:rPr>
        <w:t>общались с пожилыми людьми, задавали вопросы и спрашивали</w:t>
      </w:r>
      <w:r w:rsidRPr="006303B4">
        <w:rPr>
          <w:rFonts w:ascii="Times New Roman" w:hAnsi="Times New Roman"/>
          <w:sz w:val="28"/>
          <w:szCs w:val="28"/>
        </w:rPr>
        <w:t xml:space="preserve"> совета. Ветераны труда были рады пообщаться с подрастающим поколением, узнать, чем они живут, помочь советом. В целом мастер класс прошел продуктивно, и все цели и задачи были достигнуты.  Дети, преподаватели и ветераны попробовали вышивать лентами.  Детям мастер класс очень понравился, многие  дети, и преподаватели всерьез увлеклись вышивкой лентами, у них, появилось желание, дальше учится в этом направлении.  Теперь, благодаря,  мастер-классу, дети и преподаватели могут делать из лент приятные подарки и сюрпризы своим близким и друзьям.</w:t>
      </w:r>
    </w:p>
    <w:p w:rsidR="008F7116" w:rsidRPr="006303B4" w:rsidRDefault="008F7116" w:rsidP="006303B4">
      <w:pPr>
        <w:spacing w:after="0"/>
        <w:ind w:firstLine="709"/>
        <w:jc w:val="both"/>
        <w:rPr>
          <w:rFonts w:ascii="Times New Roman" w:hAnsi="Times New Roman"/>
          <w:b/>
          <w:noProof/>
          <w:sz w:val="28"/>
          <w:szCs w:val="28"/>
        </w:rPr>
      </w:pPr>
      <w:r w:rsidRPr="006303B4">
        <w:rPr>
          <w:rFonts w:ascii="Times New Roman" w:hAnsi="Times New Roman"/>
          <w:sz w:val="28"/>
          <w:szCs w:val="28"/>
        </w:rPr>
        <w:t>.</w:t>
      </w:r>
      <w:r w:rsidRPr="006303B4">
        <w:rPr>
          <w:rFonts w:ascii="Times New Roman" w:hAnsi="Times New Roman"/>
          <w:b/>
          <w:noProof/>
          <w:sz w:val="28"/>
          <w:szCs w:val="28"/>
        </w:rPr>
        <w:t xml:space="preserve"> </w:t>
      </w:r>
      <w:r w:rsidRPr="001A4D84">
        <w:rPr>
          <w:rFonts w:ascii="Times New Roman" w:hAnsi="Times New Roman"/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07.75pt;height:156pt;visibility:visible">
            <v:imagedata r:id="rId4" o:title=""/>
          </v:shape>
        </w:pict>
      </w:r>
      <w:r w:rsidRPr="006303B4">
        <w:rPr>
          <w:rFonts w:ascii="Times New Roman" w:hAnsi="Times New Roman"/>
          <w:b/>
          <w:noProof/>
          <w:sz w:val="28"/>
          <w:szCs w:val="28"/>
        </w:rPr>
        <w:t xml:space="preserve"> </w:t>
      </w:r>
      <w:r w:rsidRPr="001A4D84">
        <w:rPr>
          <w:rFonts w:ascii="Times New Roman" w:hAnsi="Times New Roman"/>
          <w:b/>
          <w:noProof/>
          <w:sz w:val="28"/>
          <w:szCs w:val="28"/>
        </w:rPr>
        <w:pict>
          <v:shape id="Рисунок 2" o:spid="_x0000_i1026" type="#_x0000_t75" style="width:204pt;height:154.5pt;visibility:visible">
            <v:imagedata r:id="rId5" o:title=""/>
          </v:shape>
        </w:pict>
      </w:r>
    </w:p>
    <w:p w:rsidR="008F7116" w:rsidRPr="006303B4" w:rsidRDefault="008F7116" w:rsidP="006303B4">
      <w:pPr>
        <w:jc w:val="both"/>
        <w:rPr>
          <w:rFonts w:ascii="Times New Roman" w:hAnsi="Times New Roman"/>
          <w:sz w:val="28"/>
          <w:szCs w:val="28"/>
        </w:rPr>
      </w:pPr>
      <w:r w:rsidRPr="006303B4">
        <w:rPr>
          <w:rFonts w:ascii="Times New Roman" w:hAnsi="Times New Roman"/>
          <w:sz w:val="28"/>
          <w:szCs w:val="28"/>
        </w:rPr>
        <w:t xml:space="preserve">                                        </w:t>
      </w:r>
    </w:p>
    <w:p w:rsidR="008F7116" w:rsidRPr="006303B4" w:rsidRDefault="008F7116" w:rsidP="006303B4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6303B4">
        <w:rPr>
          <w:rFonts w:ascii="Times New Roman" w:hAnsi="Times New Roman"/>
          <w:sz w:val="28"/>
          <w:szCs w:val="28"/>
        </w:rPr>
        <w:t xml:space="preserve">                                   </w:t>
      </w:r>
      <w:r w:rsidRPr="006303B4">
        <w:rPr>
          <w:rFonts w:ascii="Times New Roman" w:hAnsi="Times New Roman"/>
          <w:b/>
          <w:i/>
          <w:sz w:val="28"/>
          <w:szCs w:val="28"/>
        </w:rPr>
        <w:t>Праздник «Масленица»</w:t>
      </w:r>
    </w:p>
    <w:p w:rsidR="008F7116" w:rsidRPr="006303B4" w:rsidRDefault="008F7116" w:rsidP="006303B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303B4">
        <w:rPr>
          <w:rFonts w:ascii="Times New Roman" w:hAnsi="Times New Roman"/>
          <w:sz w:val="28"/>
          <w:szCs w:val="28"/>
        </w:rPr>
        <w:t xml:space="preserve">Вот и настало столь долгожданное время, проводов зимы и встречи весны. Настало время Масленичных гуляний и веселья. Время встречать весеннее Солнышко и вспомнить древние традиции, связанные с масленичной неделей.  В честь этого события, детский клуб имени А. П. Гайдара, совместно с группами продлённого дня из школ №31 и №84, в состав которых входят, в том числе, и дети из малообеспеченных семей. Под руководством Людмилы Дмитриевны, приготовили  для родителей, театрализованное представление с чаепитием и традиционным сжиганием Масленицы.  Праздник прошёл 20 февраля 2015 года.       </w:t>
      </w:r>
    </w:p>
    <w:p w:rsidR="008F7116" w:rsidRPr="006303B4" w:rsidRDefault="008F7116" w:rsidP="006303B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303B4">
        <w:rPr>
          <w:rFonts w:ascii="Times New Roman" w:hAnsi="Times New Roman"/>
          <w:b/>
          <w:i/>
          <w:sz w:val="28"/>
          <w:szCs w:val="28"/>
        </w:rPr>
        <w:t xml:space="preserve">Цели. </w:t>
      </w:r>
      <w:r w:rsidRPr="006303B4">
        <w:rPr>
          <w:rFonts w:ascii="Times New Roman" w:hAnsi="Times New Roman"/>
          <w:sz w:val="28"/>
          <w:szCs w:val="28"/>
        </w:rPr>
        <w:t xml:space="preserve">Укрепление и улучшение микроклимата в семье. Создание весеннего настроения для детей и их родителей. Обучение детей соблюдению традиции наши предков.  Не только сохранять, но, и развивать  древние праздники, и через них познавать прошлое.                </w:t>
      </w:r>
    </w:p>
    <w:p w:rsidR="008F7116" w:rsidRPr="006303B4" w:rsidRDefault="008F7116" w:rsidP="006303B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303B4">
        <w:rPr>
          <w:rFonts w:ascii="Times New Roman" w:hAnsi="Times New Roman"/>
          <w:sz w:val="28"/>
          <w:szCs w:val="28"/>
        </w:rPr>
        <w:t xml:space="preserve">     </w:t>
      </w:r>
      <w:r w:rsidRPr="006303B4">
        <w:rPr>
          <w:rFonts w:ascii="Times New Roman" w:hAnsi="Times New Roman"/>
          <w:b/>
          <w:i/>
          <w:sz w:val="28"/>
          <w:szCs w:val="28"/>
        </w:rPr>
        <w:t xml:space="preserve">Задачи. - </w:t>
      </w:r>
      <w:r w:rsidRPr="006303B4">
        <w:rPr>
          <w:rFonts w:ascii="Times New Roman" w:hAnsi="Times New Roman"/>
          <w:sz w:val="28"/>
          <w:szCs w:val="28"/>
        </w:rPr>
        <w:t xml:space="preserve">Демонстрация родителям своих способностей, и навыков как актёрских, так и вокальных и музыкальных. А так же будут играть на ксилофонах, петь русские народные песни, танцевать и вспоминать Масленичные традиции  и обычаи. </w:t>
      </w:r>
    </w:p>
    <w:p w:rsidR="008F7116" w:rsidRPr="006303B4" w:rsidRDefault="008F7116" w:rsidP="006303B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303B4">
        <w:rPr>
          <w:rFonts w:ascii="Times New Roman" w:hAnsi="Times New Roman"/>
          <w:sz w:val="28"/>
          <w:szCs w:val="28"/>
        </w:rPr>
        <w:t>- Обеспечить преемственность поколений, обучить детей Родной Культуре и традициям древних. В современном Мире многие люди предпочитают всё заграничное, перенимают их музыку, культуру, забывая о своих более древних  и близких для русского народа Культуры и  традиций. Привить любовь к Русским традициям и обычаям и сохранить знания, вот настоящая и самая сложная задача. Через празднование таких праздников, научить детей, познавать  древнюю нашу историю, уходящую вглубь веков.</w:t>
      </w:r>
    </w:p>
    <w:p w:rsidR="008F7116" w:rsidRPr="006303B4" w:rsidRDefault="008F7116" w:rsidP="006303B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303B4">
        <w:rPr>
          <w:rFonts w:ascii="Times New Roman" w:hAnsi="Times New Roman"/>
          <w:sz w:val="28"/>
          <w:szCs w:val="28"/>
        </w:rPr>
        <w:t xml:space="preserve">-Обеспечить веселую атмосферу для общения родителей и детей. А так же преподавателям, ближе познакомиться с родителями детей, и дать им возможность, пообщаться  в не принуждённой обстановке.                                                                                  </w:t>
      </w:r>
      <w:r w:rsidRPr="006303B4">
        <w:rPr>
          <w:rFonts w:ascii="Times New Roman" w:hAnsi="Times New Roman"/>
          <w:b/>
          <w:i/>
          <w:sz w:val="28"/>
          <w:szCs w:val="28"/>
        </w:rPr>
        <w:t xml:space="preserve">Результат.  </w:t>
      </w:r>
      <w:r w:rsidRPr="006303B4">
        <w:rPr>
          <w:rFonts w:ascii="Times New Roman" w:hAnsi="Times New Roman"/>
          <w:sz w:val="28"/>
          <w:szCs w:val="28"/>
        </w:rPr>
        <w:t>В ходе представления и последующего за ним чаепития с блинами и сжигания Масленицы, удалось достичь всех поставленных целей и задач. Укрепить связ</w:t>
      </w:r>
      <w:r>
        <w:rPr>
          <w:rFonts w:ascii="Times New Roman" w:hAnsi="Times New Roman"/>
          <w:sz w:val="28"/>
          <w:szCs w:val="28"/>
        </w:rPr>
        <w:t>ь родителей с детьми, а так же п</w:t>
      </w:r>
      <w:r w:rsidRPr="006303B4">
        <w:rPr>
          <w:rFonts w:ascii="Times New Roman" w:hAnsi="Times New Roman"/>
          <w:sz w:val="28"/>
          <w:szCs w:val="28"/>
        </w:rPr>
        <w:t>реподавателей с</w:t>
      </w:r>
      <w:r>
        <w:rPr>
          <w:rFonts w:ascii="Times New Roman" w:hAnsi="Times New Roman"/>
          <w:sz w:val="28"/>
          <w:szCs w:val="28"/>
        </w:rPr>
        <w:t xml:space="preserve"> родителями. Укрепились знания о культуре, обычаях и традициях  р</w:t>
      </w:r>
      <w:r w:rsidRPr="006303B4">
        <w:rPr>
          <w:rFonts w:ascii="Times New Roman" w:hAnsi="Times New Roman"/>
          <w:sz w:val="28"/>
          <w:szCs w:val="28"/>
        </w:rPr>
        <w:t>усского народа, как у родителей, так и у детей. Улучшилось настроение у всех участников и зрителей представления и чаепития. Мероприятие прошло на позитивной волне и оказалось очень продуктивным.</w:t>
      </w:r>
    </w:p>
    <w:p w:rsidR="008F7116" w:rsidRPr="006303B4" w:rsidRDefault="008F7116" w:rsidP="006303B4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1A4D84">
        <w:rPr>
          <w:rFonts w:ascii="Times New Roman" w:hAnsi="Times New Roman"/>
          <w:b/>
          <w:i/>
          <w:noProof/>
          <w:sz w:val="28"/>
          <w:szCs w:val="28"/>
        </w:rPr>
        <w:pict>
          <v:shape id="Рисунок 6" o:spid="_x0000_i1027" type="#_x0000_t75" style="width:223.5pt;height:164.25pt;visibility:visible">
            <v:imagedata r:id="rId6" o:title=""/>
          </v:shape>
        </w:pict>
      </w:r>
      <w:r w:rsidRPr="001A4D84">
        <w:rPr>
          <w:rFonts w:ascii="Times New Roman" w:hAnsi="Times New Roman"/>
          <w:b/>
          <w:i/>
          <w:noProof/>
          <w:sz w:val="28"/>
          <w:szCs w:val="28"/>
        </w:rPr>
        <w:pict>
          <v:shape id="Рисунок 7" o:spid="_x0000_i1028" type="#_x0000_t75" style="width:227.25pt;height:168.75pt;visibility:visible">
            <v:imagedata r:id="rId7" o:title=""/>
          </v:shape>
        </w:pict>
      </w:r>
      <w:r w:rsidRPr="001A4D84">
        <w:rPr>
          <w:rFonts w:ascii="Times New Roman" w:hAnsi="Times New Roman"/>
          <w:b/>
          <w:i/>
          <w:noProof/>
          <w:sz w:val="28"/>
          <w:szCs w:val="28"/>
        </w:rPr>
        <w:pict>
          <v:shape id="Рисунок 8" o:spid="_x0000_i1029" type="#_x0000_t75" style="width:219pt;height:164.25pt;visibility:visible">
            <v:imagedata r:id="rId8" o:title=""/>
          </v:shape>
        </w:pict>
      </w:r>
      <w:r w:rsidRPr="001A4D84">
        <w:rPr>
          <w:rFonts w:ascii="Times New Roman" w:hAnsi="Times New Roman"/>
          <w:b/>
          <w:i/>
          <w:noProof/>
          <w:sz w:val="28"/>
          <w:szCs w:val="28"/>
        </w:rPr>
        <w:pict>
          <v:shape id="Рисунок 9" o:spid="_x0000_i1030" type="#_x0000_t75" style="width:219pt;height:164.25pt;visibility:visible">
            <v:imagedata r:id="rId9" o:title=""/>
          </v:shape>
        </w:pict>
      </w:r>
    </w:p>
    <w:p w:rsidR="008F7116" w:rsidRPr="006303B4" w:rsidRDefault="008F7116" w:rsidP="006303B4">
      <w:pPr>
        <w:spacing w:after="0"/>
        <w:ind w:firstLine="709"/>
        <w:jc w:val="both"/>
        <w:rPr>
          <w:rFonts w:ascii="Times New Roman" w:hAnsi="Times New Roman"/>
          <w:b/>
          <w:noProof/>
          <w:sz w:val="28"/>
          <w:szCs w:val="28"/>
        </w:rPr>
      </w:pPr>
    </w:p>
    <w:p w:rsidR="008F7116" w:rsidRPr="006303B4" w:rsidRDefault="008F7116" w:rsidP="006303B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6303B4">
        <w:rPr>
          <w:rFonts w:ascii="Times New Roman" w:hAnsi="Times New Roman"/>
          <w:b/>
          <w:i/>
          <w:sz w:val="28"/>
          <w:szCs w:val="28"/>
        </w:rPr>
        <w:t>Концертная программа, к 9 мая</w:t>
      </w:r>
    </w:p>
    <w:p w:rsidR="008F7116" w:rsidRPr="006303B4" w:rsidRDefault="008F7116" w:rsidP="006303B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8F7116" w:rsidRPr="006303B4" w:rsidRDefault="008F7116" w:rsidP="006303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03B4">
        <w:rPr>
          <w:rFonts w:ascii="Times New Roman" w:hAnsi="Times New Roman"/>
          <w:b/>
          <w:sz w:val="28"/>
          <w:szCs w:val="28"/>
        </w:rPr>
        <w:t xml:space="preserve">   </w:t>
      </w:r>
      <w:r w:rsidRPr="006303B4">
        <w:rPr>
          <w:rFonts w:ascii="Times New Roman" w:hAnsi="Times New Roman"/>
          <w:sz w:val="28"/>
          <w:szCs w:val="28"/>
        </w:rPr>
        <w:t>Чтобы память  продолжала жить и чтобы будущие поколения помнили, и знали, какой ценой и каких усилий  стоила победа в Великой Отечественной Войне, нашим прадедам и дедам, детский клуб</w:t>
      </w:r>
      <w:r>
        <w:rPr>
          <w:rFonts w:ascii="Times New Roman" w:hAnsi="Times New Roman"/>
          <w:sz w:val="28"/>
          <w:szCs w:val="28"/>
        </w:rPr>
        <w:t xml:space="preserve"> им. А. Гайдара</w:t>
      </w:r>
      <w:r w:rsidRPr="006303B4">
        <w:rPr>
          <w:rFonts w:ascii="Times New Roman" w:hAnsi="Times New Roman"/>
          <w:sz w:val="28"/>
          <w:szCs w:val="28"/>
        </w:rPr>
        <w:t xml:space="preserve"> организовал для ветеранов живущих рядом с нами концертную программу к 9 мая, которая прошла 7 числа 201</w:t>
      </w:r>
      <w:r>
        <w:rPr>
          <w:rFonts w:ascii="Times New Roman" w:hAnsi="Times New Roman"/>
          <w:sz w:val="28"/>
          <w:szCs w:val="28"/>
        </w:rPr>
        <w:t>4</w:t>
      </w:r>
      <w:r w:rsidRPr="006303B4">
        <w:rPr>
          <w:rFonts w:ascii="Times New Roman" w:hAnsi="Times New Roman"/>
          <w:sz w:val="28"/>
          <w:szCs w:val="28"/>
        </w:rPr>
        <w:t xml:space="preserve"> года.</w:t>
      </w:r>
    </w:p>
    <w:p w:rsidR="008F7116" w:rsidRPr="006303B4" w:rsidRDefault="008F7116" w:rsidP="006303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03B4">
        <w:rPr>
          <w:rFonts w:ascii="Times New Roman" w:hAnsi="Times New Roman"/>
          <w:sz w:val="28"/>
          <w:szCs w:val="28"/>
        </w:rPr>
        <w:t xml:space="preserve">     Целями и задачами этого концерта, стало проявление уважения к ветеранам, к их подвигам и заслугам. Чтобы ветераны  почувствовали, что их помнят и ценят, за то, что они, сделали для нас, своих потомков. Этот концерт, малая часть того что мы можем сделать, чтобы поблагодарить ветеранов за жизнь, за свободу и за мирное небо над головой. Так же задачами этого концерта,  является сохранение  памяти  о  Великой Отечественной войне,  о том, как трудно пришлось нашему народу в её годы, и какой ценой далась эта победа. Чтобы потомки помнили, кому обязаны жизнью. Знание истории, может помочь избежать подобных ошибок человечеству в будущем. А подвиги  ветеранов должны стать примером, будущим поколениям. А так же общение с ветеранами, их рассказы и истории помогут правильному развитию,  и воспитаю патриотизма. Ветераны много пережили за свою жизнь, особенно во время ВОВ, </w:t>
      </w:r>
      <w:r>
        <w:rPr>
          <w:rFonts w:ascii="Times New Roman" w:hAnsi="Times New Roman"/>
          <w:sz w:val="28"/>
          <w:szCs w:val="28"/>
        </w:rPr>
        <w:t>эта концертная программа помогла</w:t>
      </w:r>
      <w:r w:rsidRPr="006303B4">
        <w:rPr>
          <w:rFonts w:ascii="Times New Roman" w:hAnsi="Times New Roman"/>
          <w:sz w:val="28"/>
          <w:szCs w:val="28"/>
        </w:rPr>
        <w:t xml:space="preserve"> порадовать ветеранов и сделать их жизнь чуточку счастливее. </w:t>
      </w:r>
    </w:p>
    <w:p w:rsidR="008F7116" w:rsidRPr="006303B4" w:rsidRDefault="008F7116" w:rsidP="006303B4">
      <w:pPr>
        <w:shd w:val="clear" w:color="auto" w:fill="FFFFFF"/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6303B4">
        <w:rPr>
          <w:rFonts w:ascii="Times New Roman" w:hAnsi="Times New Roman"/>
          <w:sz w:val="28"/>
          <w:szCs w:val="28"/>
        </w:rPr>
        <w:t xml:space="preserve">       В Концертной программе приняли участия: Танцевальное объединение «Росинка»,  вокальное объединение «Весёлые нотки»  и актив клуба «</w:t>
      </w:r>
      <w:r w:rsidRPr="006303B4">
        <w:rPr>
          <w:rFonts w:ascii="Times New Roman" w:hAnsi="Times New Roman"/>
          <w:sz w:val="28"/>
          <w:szCs w:val="28"/>
          <w:lang w:val="en-US"/>
        </w:rPr>
        <w:t>R</w:t>
      </w:r>
      <w:r w:rsidRPr="006303B4">
        <w:rPr>
          <w:rFonts w:ascii="Times New Roman" w:hAnsi="Times New Roman"/>
          <w:sz w:val="28"/>
          <w:szCs w:val="28"/>
        </w:rPr>
        <w:t>еактив», Педагоги детского клуба, а также Ветераны труда и участники ТОС</w:t>
      </w:r>
      <w:r w:rsidRPr="006303B4">
        <w:rPr>
          <w:rFonts w:ascii="Times New Roman" w:hAnsi="Times New Roman"/>
          <w:bCs/>
          <w:sz w:val="28"/>
          <w:szCs w:val="28"/>
        </w:rPr>
        <w:t xml:space="preserve"> поселка Комсомольский</w:t>
      </w:r>
      <w:r w:rsidRPr="006303B4">
        <w:rPr>
          <w:rFonts w:ascii="Times New Roman" w:hAnsi="Times New Roman"/>
          <w:sz w:val="28"/>
          <w:szCs w:val="28"/>
        </w:rPr>
        <w:t>.</w:t>
      </w:r>
    </w:p>
    <w:p w:rsidR="008F7116" w:rsidRPr="006303B4" w:rsidRDefault="008F7116" w:rsidP="006303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03B4">
        <w:rPr>
          <w:rFonts w:ascii="Times New Roman" w:hAnsi="Times New Roman"/>
          <w:sz w:val="28"/>
          <w:szCs w:val="28"/>
        </w:rPr>
        <w:t xml:space="preserve">       </w:t>
      </w:r>
      <w:bookmarkStart w:id="0" w:name="_GoBack"/>
      <w:bookmarkEnd w:id="0"/>
      <w:r w:rsidRPr="006303B4">
        <w:rPr>
          <w:rFonts w:ascii="Times New Roman" w:hAnsi="Times New Roman"/>
          <w:sz w:val="28"/>
          <w:szCs w:val="28"/>
        </w:rPr>
        <w:t>Результат этого концерта и выполнение всех задач  заслуга, как преподавателей, так  и детей, чей труд и мастерство было вложено в организацию и проведение концерта. Ветераны рады, что на их смену подрастает такое талантливое и способное поколение. Детям было очень интересно и</w:t>
      </w:r>
      <w:r>
        <w:rPr>
          <w:rFonts w:ascii="Times New Roman" w:hAnsi="Times New Roman"/>
          <w:sz w:val="28"/>
          <w:szCs w:val="28"/>
        </w:rPr>
        <w:t xml:space="preserve"> радостно</w:t>
      </w:r>
      <w:r w:rsidRPr="006303B4">
        <w:rPr>
          <w:rFonts w:ascii="Times New Roman" w:hAnsi="Times New Roman"/>
          <w:sz w:val="28"/>
          <w:szCs w:val="28"/>
        </w:rPr>
        <w:t xml:space="preserve">  выступать перед ветеранами. Все организаторы, участники и зрители концерта остались довольны и уходили с него радостные и воодушевленные. </w:t>
      </w:r>
    </w:p>
    <w:p w:rsidR="008F7116" w:rsidRPr="006303B4" w:rsidRDefault="008F7116" w:rsidP="006303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4D84">
        <w:rPr>
          <w:rFonts w:ascii="Times New Roman" w:hAnsi="Times New Roman"/>
          <w:noProof/>
          <w:sz w:val="28"/>
          <w:szCs w:val="28"/>
        </w:rPr>
        <w:pict>
          <v:shape id="Рисунок 3" o:spid="_x0000_i1031" type="#_x0000_t75" style="width:234pt;height:175.5pt;visibility:visible">
            <v:imagedata r:id="rId10" o:title=""/>
          </v:shape>
        </w:pict>
      </w:r>
      <w:r w:rsidRPr="001A4D84">
        <w:rPr>
          <w:rFonts w:ascii="Times New Roman" w:hAnsi="Times New Roman"/>
          <w:noProof/>
          <w:sz w:val="28"/>
          <w:szCs w:val="28"/>
        </w:rPr>
        <w:pict>
          <v:shape id="Рисунок 4" o:spid="_x0000_i1032" type="#_x0000_t75" style="width:217.5pt;height:170.25pt;flip:x;visibility:visible">
            <v:imagedata r:id="rId11" o:title=""/>
          </v:shape>
        </w:pict>
      </w:r>
      <w:r w:rsidRPr="001A4D84">
        <w:rPr>
          <w:rFonts w:ascii="Times New Roman" w:hAnsi="Times New Roman"/>
          <w:noProof/>
          <w:sz w:val="28"/>
          <w:szCs w:val="28"/>
        </w:rPr>
        <w:pict>
          <v:shape id="Рисунок 5" o:spid="_x0000_i1033" type="#_x0000_t75" style="width:245.25pt;height:183.75pt;visibility:visible">
            <v:imagedata r:id="rId12" o:title=""/>
          </v:shape>
        </w:pict>
      </w:r>
    </w:p>
    <w:p w:rsidR="008F7116" w:rsidRPr="006303B4" w:rsidRDefault="008F7116" w:rsidP="006303B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303B4">
        <w:rPr>
          <w:rFonts w:ascii="Times New Roman" w:hAnsi="Times New Roman"/>
          <w:sz w:val="28"/>
          <w:szCs w:val="28"/>
        </w:rPr>
        <w:t xml:space="preserve"> </w:t>
      </w:r>
    </w:p>
    <w:p w:rsidR="008F7116" w:rsidRPr="006303B4" w:rsidRDefault="008F7116" w:rsidP="006303B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8F7116" w:rsidRPr="006303B4" w:rsidSect="003A04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2298F"/>
    <w:rsid w:val="0000398A"/>
    <w:rsid w:val="00043DDB"/>
    <w:rsid w:val="000745D6"/>
    <w:rsid w:val="000F68F6"/>
    <w:rsid w:val="00190E37"/>
    <w:rsid w:val="0019583B"/>
    <w:rsid w:val="001A4D84"/>
    <w:rsid w:val="001B709A"/>
    <w:rsid w:val="002237AA"/>
    <w:rsid w:val="00264402"/>
    <w:rsid w:val="002A7BEB"/>
    <w:rsid w:val="002F138A"/>
    <w:rsid w:val="00313491"/>
    <w:rsid w:val="003352AF"/>
    <w:rsid w:val="003A04CC"/>
    <w:rsid w:val="0042298F"/>
    <w:rsid w:val="00574F5B"/>
    <w:rsid w:val="00580454"/>
    <w:rsid w:val="005B362C"/>
    <w:rsid w:val="00605E64"/>
    <w:rsid w:val="00611F96"/>
    <w:rsid w:val="006303B4"/>
    <w:rsid w:val="00694501"/>
    <w:rsid w:val="006C49DD"/>
    <w:rsid w:val="006E4851"/>
    <w:rsid w:val="006F7AA9"/>
    <w:rsid w:val="007113EB"/>
    <w:rsid w:val="00737BE5"/>
    <w:rsid w:val="0076761D"/>
    <w:rsid w:val="007D5CC5"/>
    <w:rsid w:val="007E2728"/>
    <w:rsid w:val="007E37B4"/>
    <w:rsid w:val="008807AB"/>
    <w:rsid w:val="00897CF5"/>
    <w:rsid w:val="008C4CE9"/>
    <w:rsid w:val="008F7116"/>
    <w:rsid w:val="00A12D2B"/>
    <w:rsid w:val="00A14D7C"/>
    <w:rsid w:val="00A4669F"/>
    <w:rsid w:val="00A530C6"/>
    <w:rsid w:val="00A826BD"/>
    <w:rsid w:val="00AA43EF"/>
    <w:rsid w:val="00AE07BB"/>
    <w:rsid w:val="00B13A69"/>
    <w:rsid w:val="00B8575E"/>
    <w:rsid w:val="00C123CF"/>
    <w:rsid w:val="00C32420"/>
    <w:rsid w:val="00CC6710"/>
    <w:rsid w:val="00D323B6"/>
    <w:rsid w:val="00D968AC"/>
    <w:rsid w:val="00DF144A"/>
    <w:rsid w:val="00E9583C"/>
    <w:rsid w:val="00EF128C"/>
    <w:rsid w:val="00F11810"/>
    <w:rsid w:val="00F22298"/>
    <w:rsid w:val="00F22DC8"/>
    <w:rsid w:val="00F24EA5"/>
    <w:rsid w:val="00F4005C"/>
    <w:rsid w:val="00F760A8"/>
    <w:rsid w:val="00F825E1"/>
    <w:rsid w:val="00F867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454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95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958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22</TotalTime>
  <Pages>5</Pages>
  <Words>1177</Words>
  <Characters>6711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МБОУ ДОД Фортуна детский клуб имени А</dc:title>
  <dc:subject/>
  <dc:creator>Сергей</dc:creator>
  <cp:keywords/>
  <dc:description/>
  <cp:lastModifiedBy>Пользователь</cp:lastModifiedBy>
  <cp:revision>4</cp:revision>
  <dcterms:created xsi:type="dcterms:W3CDTF">2015-03-16T08:18:00Z</dcterms:created>
  <dcterms:modified xsi:type="dcterms:W3CDTF">2015-03-17T12:48:00Z</dcterms:modified>
</cp:coreProperties>
</file>